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4F310" w14:textId="77777777" w:rsidR="00CC5D7A" w:rsidRPr="000F0CC4" w:rsidRDefault="00CC5D7A" w:rsidP="00CC5D7A">
      <w:pPr>
        <w:pStyle w:val="FLZ-Kopgroot"/>
        <w:rPr>
          <w:sz w:val="68"/>
          <w:szCs w:val="68"/>
        </w:rPr>
      </w:pPr>
      <w:r w:rsidRPr="000F0CC4">
        <w:rPr>
          <w:sz w:val="68"/>
          <w:szCs w:val="68"/>
        </w:rPr>
        <w:t>KOM JE OOK NAAR DE</w:t>
      </w:r>
    </w:p>
    <w:p w14:paraId="64CD7FAE" w14:textId="77777777" w:rsidR="00CC5D7A" w:rsidRPr="000F0CC4" w:rsidRDefault="00CC5D7A" w:rsidP="00CC5D7A">
      <w:pPr>
        <w:pStyle w:val="FLZ-Kopgroot"/>
        <w:rPr>
          <w:color w:val="EF4123"/>
          <w:sz w:val="68"/>
          <w:szCs w:val="68"/>
        </w:rPr>
      </w:pPr>
      <w:r w:rsidRPr="000F0CC4">
        <w:rPr>
          <w:color w:val="EF4123"/>
          <w:sz w:val="68"/>
          <w:szCs w:val="68"/>
        </w:rPr>
        <w:t>OPEN DAG?</w:t>
      </w:r>
    </w:p>
    <w:p w14:paraId="3AA8325E" w14:textId="04C90808" w:rsidR="00CC5D7A" w:rsidRDefault="00CC5D7A" w:rsidP="00CC5D7A">
      <w:pPr>
        <w:pStyle w:val="FLZ-datum"/>
      </w:pPr>
      <w:r w:rsidRPr="00BF5BB9">
        <w:t xml:space="preserve">zaterdag </w:t>
      </w:r>
      <w:r w:rsidR="00546E01">
        <w:t>6</w:t>
      </w:r>
      <w:r w:rsidRPr="00BF5BB9">
        <w:t xml:space="preserve"> juni</w:t>
      </w:r>
    </w:p>
    <w:p w14:paraId="61A11929" w14:textId="77777777" w:rsidR="00CC5D7A" w:rsidRDefault="00CC5D7A" w:rsidP="00CC5D7A">
      <w:pPr>
        <w:jc w:val="center"/>
        <w:rPr>
          <w:color w:val="000000" w:themeColor="text1"/>
          <w:sz w:val="52"/>
          <w:szCs w:val="52"/>
        </w:rPr>
      </w:pPr>
    </w:p>
    <w:p w14:paraId="7C4F3200" w14:textId="77777777" w:rsidR="00CC5D7A" w:rsidRPr="00BF5BB9" w:rsidRDefault="00CC5D7A" w:rsidP="00CC5D7A">
      <w:pPr>
        <w:jc w:val="center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Hier is ruimte voor losse tekst</w:t>
      </w:r>
    </w:p>
    <w:p w14:paraId="053E30BA" w14:textId="77777777" w:rsidR="00BF5BB9" w:rsidRPr="00CC5D7A" w:rsidRDefault="00BF5BB9" w:rsidP="00CC5D7A"/>
    <w:sectPr w:rsidR="00BF5BB9" w:rsidRPr="00CC5D7A" w:rsidSect="008A359B">
      <w:headerReference w:type="default" r:id="rId7"/>
      <w:pgSz w:w="11906" w:h="16838"/>
      <w:pgMar w:top="5558" w:right="1701" w:bottom="3402" w:left="1701" w:header="4649" w:footer="3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DD03F" w14:textId="77777777" w:rsidR="00A825ED" w:rsidRDefault="00A825ED" w:rsidP="00BF5BB9">
      <w:r>
        <w:separator/>
      </w:r>
    </w:p>
  </w:endnote>
  <w:endnote w:type="continuationSeparator" w:id="0">
    <w:p w14:paraId="60FD798B" w14:textId="77777777" w:rsidR="00A825ED" w:rsidRDefault="00A825ED" w:rsidP="00B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6C707" w14:textId="77777777" w:rsidR="00A825ED" w:rsidRDefault="00A825ED" w:rsidP="00BF5BB9">
      <w:r>
        <w:separator/>
      </w:r>
    </w:p>
  </w:footnote>
  <w:footnote w:type="continuationSeparator" w:id="0">
    <w:p w14:paraId="52C38421" w14:textId="77777777" w:rsidR="00A825ED" w:rsidRDefault="00A825ED" w:rsidP="00B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79F3" w14:textId="77777777" w:rsidR="00BF5BB9" w:rsidRDefault="00BF5BB9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D00D74" wp14:editId="55C8CD9B">
          <wp:simplePos x="0" y="0"/>
          <wp:positionH relativeFrom="column">
            <wp:posOffset>-1076931</wp:posOffset>
          </wp:positionH>
          <wp:positionV relativeFrom="page">
            <wp:posOffset>-13335</wp:posOffset>
          </wp:positionV>
          <wp:extent cx="7581600" cy="10713600"/>
          <wp:effectExtent l="0" t="0" r="635" b="5715"/>
          <wp:wrapNone/>
          <wp:docPr id="1978289587" name="Afbeelding 1" descr="Afbeelding met gras, hemel, wolk, buitenshui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289587" name="Afbeelding 1" descr="Afbeelding met gras, hemel, wolk, buitenshui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514F2"/>
    <w:multiLevelType w:val="hybridMultilevel"/>
    <w:tmpl w:val="82100564"/>
    <w:lvl w:ilvl="0" w:tplc="2F9AB302">
      <w:numFmt w:val="bullet"/>
      <w:pStyle w:val="Opsomming"/>
      <w:lvlText w:val="•"/>
      <w:lvlJc w:val="left"/>
      <w:pPr>
        <w:ind w:left="1060" w:hanging="700"/>
      </w:pPr>
      <w:rPr>
        <w:rFonts w:ascii="Franklin Gothic Book" w:eastAsiaTheme="minorHAnsi" w:hAnsi="Franklin Gothic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15D60"/>
    <w:multiLevelType w:val="hybridMultilevel"/>
    <w:tmpl w:val="076064DA"/>
    <w:lvl w:ilvl="0" w:tplc="96B87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027103">
    <w:abstractNumId w:val="1"/>
  </w:num>
  <w:num w:numId="2" w16cid:durableId="546334268">
    <w:abstractNumId w:val="0"/>
  </w:num>
  <w:num w:numId="3" w16cid:durableId="996107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E01"/>
    <w:rsid w:val="000A4D67"/>
    <w:rsid w:val="000F0CC4"/>
    <w:rsid w:val="001132CA"/>
    <w:rsid w:val="001451FB"/>
    <w:rsid w:val="003C075B"/>
    <w:rsid w:val="003C1E9F"/>
    <w:rsid w:val="004D1147"/>
    <w:rsid w:val="00515F3C"/>
    <w:rsid w:val="00546E01"/>
    <w:rsid w:val="0057180B"/>
    <w:rsid w:val="007E2368"/>
    <w:rsid w:val="007E42A6"/>
    <w:rsid w:val="00826950"/>
    <w:rsid w:val="008275A9"/>
    <w:rsid w:val="008A359B"/>
    <w:rsid w:val="008E7E31"/>
    <w:rsid w:val="00940E53"/>
    <w:rsid w:val="00944EC2"/>
    <w:rsid w:val="009967E0"/>
    <w:rsid w:val="009D24BD"/>
    <w:rsid w:val="00A62E1B"/>
    <w:rsid w:val="00A825ED"/>
    <w:rsid w:val="00BF5BB9"/>
    <w:rsid w:val="00C22E73"/>
    <w:rsid w:val="00CC5D7A"/>
    <w:rsid w:val="00DF3C11"/>
    <w:rsid w:val="00FD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3CD42"/>
  <w15:chartTrackingRefBased/>
  <w15:docId w15:val="{54F2020A-1554-4DF0-AF45-9E8DA5DF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15F3C"/>
    <w:pPr>
      <w:keepNext/>
      <w:keepLines/>
      <w:spacing w:before="240" w:after="160" w:line="259" w:lineRule="auto"/>
      <w:outlineLvl w:val="0"/>
    </w:pPr>
    <w:rPr>
      <w:rFonts w:ascii="Franklin Gothic Demi" w:eastAsiaTheme="majorEastAsia" w:hAnsi="Franklin Gothic Demi" w:cstheme="majorBidi"/>
      <w:color w:val="000000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15F3C"/>
    <w:pPr>
      <w:spacing w:after="160" w:line="259" w:lineRule="auto"/>
      <w:outlineLvl w:val="1"/>
    </w:pPr>
    <w:rPr>
      <w:rFonts w:ascii="Franklin Gothic Medium" w:eastAsiaTheme="minorEastAsia" w:hAnsi="Franklin Gothic Medium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15F3C"/>
    <w:pPr>
      <w:keepNext/>
      <w:keepLines/>
      <w:spacing w:before="160" w:after="80"/>
      <w:outlineLvl w:val="2"/>
    </w:pPr>
    <w:rPr>
      <w:rFonts w:ascii="Franklin Gothic Medium" w:eastAsiaTheme="majorEastAsia" w:hAnsi="Franklin Gothic Medium" w:cstheme="majorBidi"/>
      <w:color w:val="000000" w:themeColor="text1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D1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D11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D11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D11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D11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D11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LZ-Lossetekst">
    <w:name w:val="FLZ-Losse tekst"/>
    <w:basedOn w:val="Standaard"/>
    <w:qFormat/>
    <w:rsid w:val="000F0CC4"/>
    <w:pPr>
      <w:jc w:val="center"/>
    </w:pPr>
    <w:rPr>
      <w:color w:val="000000" w:themeColor="text1"/>
      <w:sz w:val="52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515F3C"/>
    <w:rPr>
      <w:rFonts w:ascii="Franklin Gothic Medium" w:eastAsiaTheme="minorEastAsia" w:hAnsi="Franklin Gothic Medium"/>
    </w:rPr>
  </w:style>
  <w:style w:type="character" w:customStyle="1" w:styleId="Kop1Char">
    <w:name w:val="Kop 1 Char"/>
    <w:basedOn w:val="Standaardalinea-lettertype"/>
    <w:link w:val="Kop1"/>
    <w:uiPriority w:val="9"/>
    <w:rsid w:val="00515F3C"/>
    <w:rPr>
      <w:rFonts w:ascii="Franklin Gothic Demi" w:eastAsiaTheme="majorEastAsia" w:hAnsi="Franklin Gothic Demi" w:cstheme="majorBidi"/>
      <w:color w:val="000000" w:themeColor="text1"/>
      <w:sz w:val="32"/>
      <w:szCs w:val="32"/>
    </w:rPr>
  </w:style>
  <w:style w:type="paragraph" w:styleId="Lijstalinea">
    <w:name w:val="List Paragraph"/>
    <w:basedOn w:val="Standaard"/>
    <w:uiPriority w:val="34"/>
    <w:qFormat/>
    <w:rsid w:val="0057180B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15F3C"/>
    <w:rPr>
      <w:rFonts w:ascii="Franklin Gothic Medium" w:eastAsiaTheme="majorEastAsia" w:hAnsi="Franklin Gothic Medium" w:cstheme="majorBidi"/>
      <w:color w:val="000000" w:themeColor="text1"/>
      <w:sz w:val="28"/>
      <w:szCs w:val="28"/>
    </w:rPr>
  </w:style>
  <w:style w:type="paragraph" w:customStyle="1" w:styleId="Opsomming">
    <w:name w:val="Opsomming"/>
    <w:basedOn w:val="Lijstalinea"/>
    <w:qFormat/>
    <w:rsid w:val="00515F3C"/>
    <w:pPr>
      <w:numPr>
        <w:numId w:val="3"/>
      </w:numPr>
      <w:ind w:left="700"/>
    </w:pPr>
    <w:rPr>
      <w:rFonts w:ascii="Franklin Gothic Book" w:hAnsi="Franklin Gothic Book"/>
      <w:sz w:val="22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qFormat/>
    <w:rsid w:val="00515F3C"/>
    <w:rPr>
      <w:rFonts w:ascii="Franklin Gothic Book" w:hAnsi="Franklin Gothic Book"/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15F3C"/>
    <w:rPr>
      <w:rFonts w:ascii="Franklin Gothic Book" w:hAnsi="Franklin Gothic Book"/>
      <w:sz w:val="18"/>
      <w:szCs w:val="20"/>
    </w:rPr>
  </w:style>
  <w:style w:type="paragraph" w:styleId="Eindnoottekst">
    <w:name w:val="endnote text"/>
    <w:basedOn w:val="Standaard"/>
    <w:link w:val="EindnoottekstChar"/>
    <w:uiPriority w:val="99"/>
    <w:semiHidden/>
    <w:unhideWhenUsed/>
    <w:qFormat/>
    <w:rsid w:val="00515F3C"/>
    <w:rPr>
      <w:rFonts w:ascii="Franklin Gothic Book" w:hAnsi="Franklin Gothic Book"/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515F3C"/>
    <w:rPr>
      <w:rFonts w:ascii="Franklin Gothic Book" w:hAnsi="Franklin Gothic Book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515F3C"/>
    <w:rPr>
      <w:color w:val="215E99" w:themeColor="text2" w:themeTint="BF"/>
      <w:u w:val="singl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D114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D114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D114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D114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D114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D1147"/>
    <w:rPr>
      <w:rFonts w:eastAsiaTheme="majorEastAsia" w:cstheme="majorBidi"/>
      <w:color w:val="272727" w:themeColor="text1" w:themeTint="D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D11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D1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D11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D1147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4D114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D11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D114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D1147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BF5BB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5BB9"/>
  </w:style>
  <w:style w:type="paragraph" w:styleId="Voettekst">
    <w:name w:val="footer"/>
    <w:basedOn w:val="Standaard"/>
    <w:link w:val="VoettekstChar"/>
    <w:uiPriority w:val="99"/>
    <w:unhideWhenUsed/>
    <w:rsid w:val="00BF5BB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5BB9"/>
  </w:style>
  <w:style w:type="paragraph" w:customStyle="1" w:styleId="FLZ-Kopgroot">
    <w:name w:val="FLZ-Kop groot"/>
    <w:basedOn w:val="Standaard"/>
    <w:qFormat/>
    <w:rsid w:val="00BF5BB9"/>
    <w:pPr>
      <w:jc w:val="center"/>
    </w:pPr>
    <w:rPr>
      <w:b/>
      <w:bCs/>
      <w:color w:val="000000" w:themeColor="text1"/>
      <w:sz w:val="60"/>
      <w:szCs w:val="60"/>
    </w:rPr>
  </w:style>
  <w:style w:type="paragraph" w:customStyle="1" w:styleId="FLZ-datum">
    <w:name w:val="FLZ-datum"/>
    <w:basedOn w:val="Standaard"/>
    <w:qFormat/>
    <w:rsid w:val="000F0CC4"/>
    <w:pPr>
      <w:jc w:val="center"/>
    </w:pPr>
    <w:rPr>
      <w:color w:val="000000" w:themeColor="text1"/>
      <w:sz w:val="60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jits\Downloads\template-opendag-flz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14AEACD70754F8D1952691C657479" ma:contentTypeVersion="18" ma:contentTypeDescription="Een nieuw document maken." ma:contentTypeScope="" ma:versionID="bfb18f23570c833c7ca1f3e1644fff9b">
  <xsd:schema xmlns:xsd="http://www.w3.org/2001/XMLSchema" xmlns:xs="http://www.w3.org/2001/XMLSchema" xmlns:p="http://schemas.microsoft.com/office/2006/metadata/properties" xmlns:ns2="75d7739d-b9f1-48ed-b7c6-aa2a491b942f" xmlns:ns3="533b414b-5ca8-4b39-8c17-e25f669cb8ca" targetNamespace="http://schemas.microsoft.com/office/2006/metadata/properties" ma:root="true" ma:fieldsID="ab1776608a0a6e9e73c5f00d11b46aed" ns2:_="" ns3:_="">
    <xsd:import namespace="75d7739d-b9f1-48ed-b7c6-aa2a491b942f"/>
    <xsd:import namespace="533b414b-5ca8-4b39-8c17-e25f669cb8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7739d-b9f1-48ed-b7c6-aa2a491b9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3dab48ab-0366-420e-a6cd-a5f05534bf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b414b-5ca8-4b39-8c17-e25f669cb8c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d5c77b4-90b4-48c1-ae59-fdc5d2d83466}" ma:internalName="TaxCatchAll" ma:showField="CatchAllData" ma:web="533b414b-5ca8-4b39-8c17-e25f669cb8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d7739d-b9f1-48ed-b7c6-aa2a491b942f">
      <Terms xmlns="http://schemas.microsoft.com/office/infopath/2007/PartnerControls"/>
    </lcf76f155ced4ddcb4097134ff3c332f>
    <TaxCatchAll xmlns="533b414b-5ca8-4b39-8c17-e25f669cb8ca" xsi:nil="true"/>
  </documentManagement>
</p:properties>
</file>

<file path=customXml/itemProps1.xml><?xml version="1.0" encoding="utf-8"?>
<ds:datastoreItem xmlns:ds="http://schemas.openxmlformats.org/officeDocument/2006/customXml" ds:itemID="{7CB88052-C424-4902-BF54-3BC330F864F1}"/>
</file>

<file path=customXml/itemProps2.xml><?xml version="1.0" encoding="utf-8"?>
<ds:datastoreItem xmlns:ds="http://schemas.openxmlformats.org/officeDocument/2006/customXml" ds:itemID="{F59EF6B1-A86F-4C6B-8930-F19B342F257F}"/>
</file>

<file path=customXml/itemProps3.xml><?xml version="1.0" encoding="utf-8"?>
<ds:datastoreItem xmlns:ds="http://schemas.openxmlformats.org/officeDocument/2006/customXml" ds:itemID="{8C162FA3-FF32-497A-BBF4-4D758BC7E040}"/>
</file>

<file path=docProps/app.xml><?xml version="1.0" encoding="utf-8"?>
<Properties xmlns="http://schemas.openxmlformats.org/officeDocument/2006/extended-properties" xmlns:vt="http://schemas.openxmlformats.org/officeDocument/2006/docPropsVTypes">
  <Template>template-opendag-flz</Template>
  <TotalTime>0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Tjitske Ypma</dc:creator>
  <cp:keywords/>
  <dc:description/>
  <cp:lastModifiedBy>Tjitske Ypma</cp:lastModifiedBy>
  <cp:revision>1</cp:revision>
  <dcterms:created xsi:type="dcterms:W3CDTF">2026-04-20T11:06:00Z</dcterms:created>
  <dcterms:modified xsi:type="dcterms:W3CDTF">2026-04-20T11:07:00Z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0x010100E0814AEACD70754F8D1952691C657479</vt:lpwstr>
  </property>
</Properties>
</file>